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Krajský přebor Libereckého kraje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Hájek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Klímová Kamila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Florianová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Hájek Pavel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Vokoun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Javorek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Kozáková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Vlasák Oldřich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Malý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Petra Kozáková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Hřebenová Stanislava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Florianová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Hájek Pavel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Dušek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Hřebenová Stanislava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Pastyřík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Hájek Pavel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Vlasák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Vokoun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Kamila Klímová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Javorek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Dušek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Vlasák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Vokoun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Hřebenová Stanislava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Florianová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Vokoun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Kamila Klímová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Petra Kozáková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Hájek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Dušek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Vlasák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Hřebenová Stanislava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Kamila Klímová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Javorek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Petra Kozáková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Florianová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Kozák Marek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Hájek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Vlasák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Dušek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Vokoun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Kamila Klímová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Hájek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Pastyřík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Hájek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Malý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Dušek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Vlasák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Vokoun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Javorek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Vokoun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Vlasák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Kamila Klímová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Hájek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Florianová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Hájek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Malý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Vokoun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Dušek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Eduard Kezer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Vlasák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Malý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Kamila Klímová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Hřebenová Stanislava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Kozáková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Florianová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Hájek Pavel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Vokoun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Kozáková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Kamila Klímová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Hájek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Florianová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Hájek Pavel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Vokoun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Vlasák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Kozáková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Javorek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B.Dušek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Hřebenová Stanislava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Pastyřík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Hájek Pavel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Vlasák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Kamila Klímová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Vokoun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Kozáková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 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 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Doksy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19.09.19</w:t>
      </w:r>
      <w:r>
        <w:tab/>
      </w:r>
      <w:r>
        <w:t>čt</w:t>
      </w:r>
      <w:r>
        <w:tab/>
      </w:r>
      <w:r>
        <w:t>17:00</w:t>
      </w:r>
      <w:r>
        <w:tab/>
      </w:r>
      <w:r>
        <w:t>TJ Doksy D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 B</w:t>
      </w:r>
      <w:r>
        <w:t> - TJ Sokol Blíževedly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Doksy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11.10.19</w:t>
      </w:r>
      <w:r>
        <w:tab/>
      </w:r>
      <w:r>
        <w:t>pá</w:t>
      </w:r>
      <w:r>
        <w:tab/>
      </w:r>
      <w:r>
        <w:t>18:00</w:t>
      </w:r>
      <w:r>
        <w:tab/>
      </w:r>
      <w:r>
        <w:t>TJ Bižuterie Jablonec n.N. B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 B</w:t>
      </w:r>
      <w:r>
        <w:t> - TJ Sokol Blíževedly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 B</w:t>
      </w:r>
      <w:r>
        <w:t> - TJ Doksy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30.10.19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B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 B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14.11.19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B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 B</w:t>
      </w:r>
      <w:r>
        <w:t> - SK PLASTON Šluknov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28.11.19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C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07.12.19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 B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13.12.19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19.12.19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 B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>TJ Doksy C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 B</w:t>
      </w:r>
      <w:r>
        <w:t> - TJ Doksy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Blíževedly A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 B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B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 B</w:t>
      </w:r>
      <w:r>
        <w:t> - TJ Kuželky Česká Lípa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11.03.20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 B</w:t>
      </w:r>
      <w:r>
        <w:t> - TJ Lokomotiva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>SK PLASTON Šluknov  B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 B</w:t>
      </w:r>
      <w:r>
        <w:t> - SK Skalice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Doksy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Doksy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C</w:t>
      </w:r>
      <w:r>
        <w:t> - TJ Doksy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C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Blíževedly A - </w:t>
      </w:r>
      <w:r>
        <w:rPr>
          <w:color w:val="00B050"/>
        </w:rPr>
        <w:t>TJ Doksy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C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09:00</w:t>
      </w:r>
      <w:r>
        <w:tab/>
      </w:r>
      <w:r>
        <w:t>TJ Doksy B - </w:t>
      </w:r>
      <w:r>
        <w:rPr>
          <w:color w:val="00B050"/>
        </w:rPr>
        <w:t>TJ Doksy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B - </w:t>
      </w:r>
      <w:r>
        <w:rPr>
          <w:color w:val="00B050"/>
        </w:rPr>
        <w:t>TJ Doksy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C</w:t>
      </w:r>
      <w:r>
        <w:t> - TJ Kuželky Česká Lípa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13.11.19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TJ Doksy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C</w:t>
      </w:r>
      <w:r>
        <w:t> - TJ Lokomotiva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>SK PLASTON Šluknov  B - </w:t>
      </w:r>
      <w:r>
        <w:rPr>
          <w:color w:val="00B050"/>
        </w:rPr>
        <w:t>TJ Doksy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C</w:t>
      </w:r>
      <w:r>
        <w:t> - SK Skalice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12.12.19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TJ Doksy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19.12.19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C - </w:t>
      </w:r>
      <w:r>
        <w:rPr>
          <w:color w:val="00B050"/>
        </w:rPr>
        <w:t>TJ Doksy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C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TJ Doksy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C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Doksy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13.02.20</w:t>
      </w:r>
      <w:r>
        <w:tab/>
      </w:r>
      <w:r>
        <w:t>čt</w:t>
      </w:r>
      <w:r>
        <w:tab/>
      </w:r>
      <w:r>
        <w:t>17:00</w:t>
      </w:r>
      <w:r>
        <w:tab/>
      </w:r>
      <w:r>
        <w:t>TJ Doksy D - </w:t>
      </w:r>
      <w:r>
        <w:rPr>
          <w:color w:val="00B050"/>
        </w:rPr>
        <w:t>TJ Doksy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C</w:t>
      </w:r>
      <w:r>
        <w:t> - TJ Sokol Blíževedly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28.02.20</w:t>
      </w:r>
      <w:r>
        <w:tab/>
      </w:r>
      <w:r>
        <w:t>pá</w:t>
      </w:r>
      <w:r>
        <w:tab/>
      </w:r>
      <w:r>
        <w:t>18:00</w:t>
      </w:r>
      <w:r>
        <w:tab/>
      </w:r>
      <w:r>
        <w:t>TJ Bižuterie Jablonec n.N. B - </w:t>
      </w:r>
      <w:r>
        <w:rPr>
          <w:color w:val="00B050"/>
        </w:rPr>
        <w:t>TJ Doksy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C</w:t>
      </w:r>
      <w:r>
        <w:t> - TJ Sokol Blíževedly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11.03.20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B - </w:t>
      </w:r>
      <w:r>
        <w:rPr>
          <w:color w:val="00B050"/>
        </w:rPr>
        <w:t>TJ Doksy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C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26.03.20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B - </w:t>
      </w:r>
      <w:r>
        <w:rPr>
          <w:color w:val="00B050"/>
        </w:rPr>
        <w:t>TJ Doksy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03.04.20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C</w:t>
      </w:r>
      <w:r>
        <w:t> - SK PLASTON Šluknov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Doksy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D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>TJ Doksy C - </w:t>
      </w:r>
      <w:r>
        <w:rPr>
          <w:color w:val="00B050"/>
        </w:rPr>
        <w:t>TJ Doksy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D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Doksy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D</w:t>
      </w:r>
      <w:r>
        <w:t> - TJ Sokol Blíževedly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TJ Doksy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18:00</w:t>
      </w:r>
      <w:r>
        <w:tab/>
      </w:r>
      <w:r>
        <w:t>TJ Bižuterie Jablonec n.N. B - </w:t>
      </w:r>
      <w:r>
        <w:rPr>
          <w:color w:val="00B050"/>
        </w:rPr>
        <w:t>TJ Doksy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D</w:t>
      </w:r>
      <w:r>
        <w:t> - TJ Sokol Blíževedly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13.11.19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B - </w:t>
      </w:r>
      <w:r>
        <w:rPr>
          <w:color w:val="00B050"/>
        </w:rPr>
        <w:t>TJ Doksy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21.11.19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D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28.11.19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B - </w:t>
      </w:r>
      <w:r>
        <w:rPr>
          <w:color w:val="00B050"/>
        </w:rPr>
        <w:t>TJ Doksy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05.12.19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D</w:t>
      </w:r>
      <w:r>
        <w:t> - SK PLASTON Šluknov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12.12.19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C - </w:t>
      </w:r>
      <w:r>
        <w:rPr>
          <w:color w:val="00B050"/>
        </w:rPr>
        <w:t>TJ Doksy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20.12.19</w:t>
      </w:r>
      <w:r>
        <w:tab/>
      </w:r>
      <w:r>
        <w:t>pá</w:t>
      </w:r>
      <w:r>
        <w:tab/>
      </w:r>
      <w:r>
        <w:t>17:00</w:t>
      </w:r>
      <w:r>
        <w:tab/>
      </w:r>
      <w:r>
        <w:t>SK PLASTON Šluknov  B - </w:t>
      </w:r>
      <w:r>
        <w:rPr>
          <w:color w:val="00B050"/>
        </w:rPr>
        <w:t>TJ Doksy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09.01.20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D</w:t>
      </w:r>
      <w:r>
        <w:t> - SK Skalice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16.01.20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TJ Doksy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30.01.20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D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>TJ Doksy B - </w:t>
      </w:r>
      <w:r>
        <w:rPr>
          <w:color w:val="00B050"/>
        </w:rPr>
        <w:t>TJ Doksy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D</w:t>
      </w:r>
      <w:r>
        <w:t> - TJ Doksy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Doksy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Blíževedly A - </w:t>
      </w:r>
      <w:r>
        <w:rPr>
          <w:color w:val="00B050"/>
        </w:rPr>
        <w:t>TJ Doksy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05.03.20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D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13.03.20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B - </w:t>
      </w:r>
      <w:r>
        <w:rPr>
          <w:color w:val="00B050"/>
        </w:rPr>
        <w:t>TJ Doksy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19.03.20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D</w:t>
      </w:r>
      <w:r>
        <w:t> - TJ Kuželky Česká Lípa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25.03.20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TJ Doksy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02.04.20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D</w:t>
      </w:r>
      <w:r>
        <w:t> - TJ Lokomotiva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Blíževedly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Blíževedly A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>TJ Doksy B - </w:t>
      </w:r>
      <w:r>
        <w:rPr>
          <w:color w:val="00B050"/>
        </w:rPr>
        <w:t>TJ Sokol Blíževedly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Blíževedly A</w:t>
      </w:r>
      <w:r>
        <w:t> - SK Skalice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Blíževedly A</w:t>
      </w:r>
      <w:r>
        <w:t> - TJ Doksy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17.10.19</w:t>
      </w:r>
      <w:r>
        <w:tab/>
      </w:r>
      <w:r>
        <w:t>čt</w:t>
      </w:r>
      <w:r>
        <w:tab/>
      </w:r>
      <w:r>
        <w:t>17:00</w:t>
      </w:r>
      <w:r>
        <w:tab/>
      </w:r>
      <w:r>
        <w:t>TJ Doksy D - </w:t>
      </w:r>
      <w:r>
        <w:rPr>
          <w:color w:val="00B050"/>
        </w:rPr>
        <w:t>TJ Sokol Blíževedly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24.10.19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TJ Sokol Blíževedly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Blíževedly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Blíževedly A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B - </w:t>
      </w:r>
      <w:r>
        <w:rPr>
          <w:color w:val="00B050"/>
        </w:rPr>
        <w:t>TJ Sokol Blíževedly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Blíževedly A</w:t>
      </w:r>
      <w:r>
        <w:t> - TJ Kuželky Česká Lípa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27.11.19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TJ Sokol Blíževedly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07.12.19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Blíževedly A</w:t>
      </w:r>
      <w:r>
        <w:t> - TJ Lokomotiva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13.12.19</w:t>
      </w:r>
      <w:r>
        <w:tab/>
      </w:r>
      <w:r>
        <w:t>pá</w:t>
      </w:r>
      <w:r>
        <w:tab/>
      </w:r>
      <w:r>
        <w:t>17:00</w:t>
      </w:r>
      <w:r>
        <w:tab/>
      </w:r>
      <w:r>
        <w:t>SK PLASTON Šluknov  B - </w:t>
      </w:r>
      <w:r>
        <w:rPr>
          <w:color w:val="00B050"/>
        </w:rPr>
        <w:t>TJ Sokol Blíževedly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19.12.19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B - </w:t>
      </w:r>
      <w:r>
        <w:rPr>
          <w:color w:val="00B050"/>
        </w:rPr>
        <w:t>TJ Sokol Blíževedly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Blíževedly A</w:t>
      </w:r>
      <w:r>
        <w:t> - SK PLASTON Šluknov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>SK Skalice C - </w:t>
      </w:r>
      <w:r>
        <w:rPr>
          <w:color w:val="00B050"/>
        </w:rPr>
        <w:t>TJ Sokol Blíževedly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Blíževedly A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TJ Sokol Blíževedly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Blíževedly A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>TJ Doksy C - </w:t>
      </w:r>
      <w:r>
        <w:rPr>
          <w:color w:val="00B050"/>
        </w:rPr>
        <w:t>TJ Sokol Blíževedly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Blíževedly A</w:t>
      </w:r>
      <w:r>
        <w:t> - TJ Doksy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Blíževedly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13.03.20</w:t>
      </w:r>
      <w:r>
        <w:tab/>
      </w:r>
      <w:r>
        <w:t>pá</w:t>
      </w:r>
      <w:r>
        <w:tab/>
      </w:r>
      <w:r>
        <w:t>18:00</w:t>
      </w:r>
      <w:r>
        <w:tab/>
      </w:r>
      <w:r>
        <w:t>TJ Bižuterie Jablonec n.N. B - </w:t>
      </w:r>
      <w:r>
        <w:rPr>
          <w:color w:val="00B050"/>
        </w:rPr>
        <w:t>TJ Sokol Blíževedly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Blíževedly A</w:t>
      </w:r>
      <w:r>
        <w:t> - TJ Sokol Blíževedly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25.03.20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B - </w:t>
      </w:r>
      <w:r>
        <w:rPr>
          <w:color w:val="00B050"/>
        </w:rPr>
        <w:t>TJ Sokol Blíževedly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Blíževedly A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Bižuterie Jablonec n.N.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Bižuterie Jablonec n.N. B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Bižuterie Jablonec n.N. B</w:t>
      </w:r>
      <w:r>
        <w:t> - SK PLASTON Šluknov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Bižuterie Jablonec n.N. B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>TJ Doksy C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24.10.19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C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Bižuterie Jablonec n.N. B</w:t>
      </w:r>
      <w:r>
        <w:t> - TJ Doksy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Blíževedly A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Bižuterie Jablonec n.N.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Bižuterie Jablonec n.N. B</w:t>
      </w:r>
      <w:r>
        <w:t> - TJ Sokol Blíževedly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27.11.19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B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Bižuterie Jablonec n.N. B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12.12.19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B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18.12.19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10.01.20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Bižuterie Jablonec n.N. B</w:t>
      </w:r>
      <w:r>
        <w:t> - TJ Lokomotiva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>SK PLASTON Šluknov  B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31.01.20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Bižuterie Jablonec n.N. B</w:t>
      </w:r>
      <w:r>
        <w:t> - SK Skalice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06.02.20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Bižuterie Jablonec n.N. B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>TJ Doksy B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Bižuterie Jablonec n.N. B</w:t>
      </w:r>
      <w:r>
        <w:t> - TJ Doksy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05.03.20</w:t>
      </w:r>
      <w:r>
        <w:tab/>
      </w:r>
      <w:r>
        <w:t>čt</w:t>
      </w:r>
      <w:r>
        <w:tab/>
      </w:r>
      <w:r>
        <w:t>17:00</w:t>
      </w:r>
      <w:r>
        <w:tab/>
      </w:r>
      <w:r>
        <w:t>TJ Doksy D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13.03.20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Bižuterie Jablonec n.N. B</w:t>
      </w:r>
      <w:r>
        <w:t> - TJ Sokol Blíževedly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B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03.04.20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Bižuterie Jablonec n.N. B</w:t>
      </w:r>
      <w:r>
        <w:t> - TJ Kuželky Česká Lípa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Blíževedly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Blíževedly B</w:t>
      </w:r>
      <w:r>
        <w:t> - SK Skalice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26.09.19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TJ Sokol Blíževedly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 B</w:t>
      </w:r>
      <w:r>
        <w:t> - TJ Lokomotiva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 B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>TJ Doksy B - </w:t>
      </w:r>
      <w:r>
        <w:rPr>
          <w:color w:val="00B050"/>
        </w:rPr>
        <w:t>TJ Sokol Blíževedly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>SK PLASTON Šluknov  B - </w:t>
      </w:r>
      <w:r>
        <w:rPr>
          <w:color w:val="00B050"/>
        </w:rPr>
        <w:t>TJ Sokol Blíževedly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 B</w:t>
      </w:r>
      <w:r>
        <w:t> - TJ Doksy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07.11.19</w:t>
      </w:r>
      <w:r>
        <w:tab/>
      </w:r>
      <w:r>
        <w:t>čt</w:t>
      </w:r>
      <w:r>
        <w:tab/>
      </w:r>
      <w:r>
        <w:t>17:00</w:t>
      </w:r>
      <w:r>
        <w:tab/>
      </w:r>
      <w:r>
        <w:t>TJ Doksy D - </w:t>
      </w:r>
      <w:r>
        <w:rPr>
          <w:color w:val="00B050"/>
        </w:rPr>
        <w:t>TJ Sokol Blíževedly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 B</w:t>
      </w:r>
      <w:r>
        <w:t> - TJ Sokol Blíževedly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18:00</w:t>
      </w:r>
      <w:r>
        <w:tab/>
      </w:r>
      <w:r>
        <w:t>TJ Bižuterie Jablonec n.N. B - </w:t>
      </w:r>
      <w:r>
        <w:rPr>
          <w:color w:val="00B050"/>
        </w:rPr>
        <w:t>TJ Sokol Blíževedly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Blíževedly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 B</w:t>
      </w:r>
      <w:r>
        <w:t> - TJ Kuželky Česká Lípa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11.12.19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TJ Sokol Blíževedly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18.12.19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B - </w:t>
      </w:r>
      <w:r>
        <w:rPr>
          <w:color w:val="00B050"/>
        </w:rPr>
        <w:t>TJ Sokol Blíževedly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 B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16.01.20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B - </w:t>
      </w:r>
      <w:r>
        <w:rPr>
          <w:color w:val="00B050"/>
        </w:rPr>
        <w:t>TJ Sokol Blíževedly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 B</w:t>
      </w:r>
      <w:r>
        <w:t> - SK PLASTON Šluknov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23.03.20</w:t>
      </w:r>
      <w:r>
        <w:tab/>
      </w:r>
      <w:r>
        <w:t>po</w:t>
      </w:r>
      <w:r>
        <w:tab/>
      </w:r>
      <w:r>
        <w:t>17:00</w:t>
      </w:r>
      <w:r>
        <w:tab/>
      </w:r>
      <w:r>
        <w:t>SK Skalice C - </w:t>
      </w:r>
      <w:r>
        <w:rPr>
          <w:color w:val="00B050"/>
        </w:rPr>
        <w:t>TJ Sokol Blíževedly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 B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TJ Sokol Blíževedly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 B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>TJ Doksy C - </w:t>
      </w:r>
      <w:r>
        <w:rPr>
          <w:color w:val="00B050"/>
        </w:rPr>
        <w:t>TJ Sokol Blíževedly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13.03.20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 B</w:t>
      </w:r>
      <w:r>
        <w:t> - TJ Doksy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Blíževedly A - </w:t>
      </w:r>
      <w:r>
        <w:rPr>
          <w:color w:val="00B050"/>
        </w:rPr>
        <w:t>TJ Sokol Blíževedly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 B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Blíževedly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Kuželky Česká Lípa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B</w:t>
      </w:r>
      <w:r>
        <w:t> - SK PLASTON Šluknov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14.10.19</w:t>
      </w:r>
      <w:r>
        <w:tab/>
      </w:r>
      <w:r>
        <w:t>po</w:t>
      </w:r>
      <w:r>
        <w:tab/>
      </w:r>
      <w:r>
        <w:t>17:00</w:t>
      </w:r>
      <w:r>
        <w:tab/>
      </w:r>
      <w:r>
        <w:t>SK Skalice C - </w:t>
      </w:r>
      <w:r>
        <w:rPr>
          <w:color w:val="00B050"/>
        </w:rPr>
        <w:t>TJ Kuželky Česká Lípa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B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09.10.19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B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TJ Kuželky Česká Lípa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24.10.19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B - </w:t>
      </w:r>
      <w:r>
        <w:rPr>
          <w:color w:val="00B050"/>
        </w:rPr>
        <w:t>TJ Kuželky Česká Lípa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30.10.19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B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>TJ Doksy C - </w:t>
      </w:r>
      <w:r>
        <w:rPr>
          <w:color w:val="00B050"/>
        </w:rPr>
        <w:t>TJ Kuželky Česká Lípa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B</w:t>
      </w:r>
      <w:r>
        <w:t> - TJ Doksy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Blíževedly A - </w:t>
      </w:r>
      <w:r>
        <w:rPr>
          <w:color w:val="00B050"/>
        </w:rPr>
        <w:t>TJ Kuželky Česká Lípa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B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B - </w:t>
      </w:r>
      <w:r>
        <w:rPr>
          <w:color w:val="00B050"/>
        </w:rPr>
        <w:t>TJ Kuželky Česká Lípa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Kuželky Česká Lípa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18.12.19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B</w:t>
      </w:r>
      <w:r>
        <w:t> - TJ Sokol Blíževedly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Kuželky Česká Lípa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15.01.20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TJ Kuželky Česká Lípa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29.01.20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B</w:t>
      </w:r>
      <w:r>
        <w:t> - TJ Lokomotiva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>SK PLASTON Šluknov  B - </w:t>
      </w:r>
      <w:r>
        <w:rPr>
          <w:color w:val="00B050"/>
        </w:rPr>
        <w:t>TJ Kuželky Česká Lípa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12.02.20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B</w:t>
      </w:r>
      <w:r>
        <w:t> - SK Skalice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20.02.20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TJ Kuželky Česká Lípa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26.02.20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B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>TJ Doksy B - </w:t>
      </w:r>
      <w:r>
        <w:rPr>
          <w:color w:val="00B050"/>
        </w:rPr>
        <w:t>TJ Kuželky Česká Lípa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11.03.20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B</w:t>
      </w:r>
      <w:r>
        <w:t> - TJ Doksy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19.03.20</w:t>
      </w:r>
      <w:r>
        <w:tab/>
      </w:r>
      <w:r>
        <w:t>čt</w:t>
      </w:r>
      <w:r>
        <w:tab/>
      </w:r>
      <w:r>
        <w:t>17:00</w:t>
      </w:r>
      <w:r>
        <w:tab/>
      </w:r>
      <w:r>
        <w:t>TJ Doksy D - </w:t>
      </w:r>
      <w:r>
        <w:rPr>
          <w:color w:val="00B050"/>
        </w:rPr>
        <w:t>TJ Kuželky Česká Lípa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25.03.20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B</w:t>
      </w:r>
      <w:r>
        <w:t> - TJ Sokol Blíževedly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03.04.20</w:t>
      </w:r>
      <w:r>
        <w:tab/>
      </w:r>
      <w:r>
        <w:t>pá</w:t>
      </w:r>
      <w:r>
        <w:tab/>
      </w:r>
      <w:r>
        <w:t>18:00</w:t>
      </w:r>
      <w:r>
        <w:tab/>
      </w:r>
      <w:r>
        <w:t>TJ Bižuterie Jablonec n.N. B - </w:t>
      </w:r>
      <w:r>
        <w:rPr>
          <w:color w:val="00B050"/>
        </w:rPr>
        <w:t>TJ Kuželky Česká Lípa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Kuželky Česká Lípa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TJ Lokomotiva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>SK PLASTON Šluknov  B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02.10.19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B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09.10.19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SK Skalice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17.10.19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30.10.19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>TJ Doksy B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TJ Doksy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21.11.19</w:t>
      </w:r>
      <w:r>
        <w:tab/>
      </w:r>
      <w:r>
        <w:t>čt</w:t>
      </w:r>
      <w:r>
        <w:tab/>
      </w:r>
      <w:r>
        <w:t>17:00</w:t>
      </w:r>
      <w:r>
        <w:tab/>
      </w:r>
      <w:r>
        <w:t>TJ Doksy D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TJ Sokol Blíževedly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06.12.19</w:t>
      </w:r>
      <w:r>
        <w:tab/>
      </w:r>
      <w:r>
        <w:t>pá</w:t>
      </w:r>
      <w:r>
        <w:tab/>
      </w:r>
      <w:r>
        <w:t>18:00</w:t>
      </w:r>
      <w:r>
        <w:tab/>
      </w:r>
      <w:r>
        <w:t>TJ Bižuterie Jablonec n.N. B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11.12.19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TJ Sokol Blíževedly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18.12.19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B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15.01.20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TJ Kuželky Česká Lípa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Kuželky Česká Lípa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06.02.20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B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12.02.20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SK PLASTON Šluknov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20.02.20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C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26.02.20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11.03.20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>TJ Doksy C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25.03.20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TJ Doksy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Blíževedly A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Liberec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18.09.19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TJ Lokomotiva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Lokomotiva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B - </w:t>
      </w:r>
      <w:r>
        <w:rPr>
          <w:color w:val="00B050"/>
        </w:rPr>
        <w:t>TJ Lokomotiva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B</w:t>
      </w:r>
      <w:r>
        <w:t> - SK PLASTON Šluknov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17.10.19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C - </w:t>
      </w:r>
      <w:r>
        <w:rPr>
          <w:color w:val="00B050"/>
        </w:rPr>
        <w:t>TJ Lokomotiva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B</w:t>
      </w:r>
      <w:r>
        <w:t> - TJ Kuželky Česká Lípa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B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TJ Lokomotiva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B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>TJ Doksy C - </w:t>
      </w:r>
      <w:r>
        <w:rPr>
          <w:color w:val="00B050"/>
        </w:rPr>
        <w:t>TJ Lokomotiva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B</w:t>
      </w:r>
      <w:r>
        <w:t> - TJ Doksy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07.12.19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Blíževedly A - </w:t>
      </w:r>
      <w:r>
        <w:rPr>
          <w:color w:val="00B050"/>
        </w:rPr>
        <w:t>TJ Lokomotiva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12.12.19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B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19.12.19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B</w:t>
      </w:r>
      <w:r>
        <w:t> - TJ Sokol Blíževedly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10.01.20</w:t>
      </w:r>
      <w:r>
        <w:tab/>
      </w:r>
      <w:r>
        <w:t>pá</w:t>
      </w:r>
      <w:r>
        <w:tab/>
      </w:r>
      <w:r>
        <w:t>18:00</w:t>
      </w:r>
      <w:r>
        <w:tab/>
      </w:r>
      <w:r>
        <w:t>TJ Bižuterie Jablonec n.N. B - </w:t>
      </w:r>
      <w:r>
        <w:rPr>
          <w:color w:val="00B050"/>
        </w:rPr>
        <w:t>TJ Lokomotiva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16.01.20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B</w:t>
      </w:r>
      <w:r>
        <w:t> - TJ Sokol Blíževedly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29.01.20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B - </w:t>
      </w:r>
      <w:r>
        <w:rPr>
          <w:color w:val="00B050"/>
        </w:rPr>
        <w:t>TJ Lokomotiva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B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Lokomotiva Liberec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>SK PLASTON Šluknov  B - </w:t>
      </w:r>
      <w:r>
        <w:rPr>
          <w:color w:val="00B050"/>
        </w:rPr>
        <w:t>TJ Lokomotiva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B</w:t>
      </w:r>
      <w:r>
        <w:t> - SK Skalice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05.03.20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TJ Lokomotiva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12.03.20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B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>TJ Doksy B - </w:t>
      </w:r>
      <w:r>
        <w:rPr>
          <w:color w:val="00B050"/>
        </w:rPr>
        <w:t>TJ Lokomotiva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26.03.20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B</w:t>
      </w:r>
      <w:r>
        <w:t> - TJ Doksy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02.04.20</w:t>
      </w:r>
      <w:r>
        <w:tab/>
      </w:r>
      <w:r>
        <w:t>čt</w:t>
      </w:r>
      <w:r>
        <w:tab/>
      </w:r>
      <w:r>
        <w:t>17:00</w:t>
      </w:r>
      <w:r>
        <w:tab/>
      </w:r>
      <w:r>
        <w:t>TJ Doksy D - </w:t>
      </w:r>
      <w:r>
        <w:rPr>
          <w:color w:val="00B050"/>
        </w:rPr>
        <w:t>TJ Lokomotiva Liberec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PLASTON Šluknov 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18.09.19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B - </w:t>
      </w:r>
      <w:r>
        <w:rPr>
          <w:color w:val="00B050"/>
        </w:rPr>
        <w:t>SK PLASTON Šluknov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PLASTON Šluknov  B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04.10.19</w:t>
      </w:r>
      <w:r>
        <w:tab/>
      </w:r>
      <w:r>
        <w:t>pá</w:t>
      </w:r>
      <w:r>
        <w:tab/>
      </w:r>
      <w:r>
        <w:t>18:00</w:t>
      </w:r>
      <w:r>
        <w:tab/>
      </w:r>
      <w:r>
        <w:t>TJ Bižuterie Jablonec n.N. B - </w:t>
      </w:r>
      <w:r>
        <w:rPr>
          <w:color w:val="00B050"/>
        </w:rPr>
        <w:t>SK PLASTON Šluknov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10.10.19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B - </w:t>
      </w:r>
      <w:r>
        <w:rPr>
          <w:color w:val="00B050"/>
        </w:rPr>
        <w:t>SK PLASTON Šluknov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PLASTON Šluknov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PLASTON Šluknov  B</w:t>
      </w:r>
      <w:r>
        <w:t> - TJ Sokol Blíževedly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PLASTON Šluknov  B</w:t>
      </w:r>
      <w:r>
        <w:t> - SK Skalice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07.11.19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SK PLASTON Šluknov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PLASTON Šluknov  B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>TJ Doksy B - </w:t>
      </w:r>
      <w:r>
        <w:rPr>
          <w:color w:val="00B050"/>
        </w:rPr>
        <w:t>SK PLASTON Šluknov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PLASTON Šluknov  B</w:t>
      </w:r>
      <w:r>
        <w:t> - TJ Doksy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05.12.19</w:t>
      </w:r>
      <w:r>
        <w:tab/>
      </w:r>
      <w:r>
        <w:t>čt</w:t>
      </w:r>
      <w:r>
        <w:tab/>
      </w:r>
      <w:r>
        <w:t>17:00</w:t>
      </w:r>
      <w:r>
        <w:tab/>
      </w:r>
      <w:r>
        <w:t>TJ Doksy D - </w:t>
      </w:r>
      <w:r>
        <w:rPr>
          <w:color w:val="00B050"/>
        </w:rPr>
        <w:t>SK PLASTON Šluknov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13.12.19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PLASTON Šluknov  B</w:t>
      </w:r>
      <w:r>
        <w:t> - TJ Sokol Blíževedly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20.12.19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PLASTON Šluknov  B</w:t>
      </w:r>
      <w:r>
        <w:t> - TJ Doksy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11.01.20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Blíževedly A - </w:t>
      </w:r>
      <w:r>
        <w:rPr>
          <w:color w:val="00B050"/>
        </w:rPr>
        <w:t>SK PLASTON Šluknov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PLASTON Šluknov  B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B - </w:t>
      </w:r>
      <w:r>
        <w:rPr>
          <w:color w:val="00B050"/>
        </w:rPr>
        <w:t>SK PLASTON Šluknov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PLASTON Šluknov  B</w:t>
      </w:r>
      <w:r>
        <w:t> - TJ Kuželky Česká Lípa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12.02.20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SK PLASTON Šluknov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PLASTON Šluknov  B</w:t>
      </w:r>
      <w:r>
        <w:t> - TJ Lokomotiva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PLASTON Šluknov 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05.03.20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C - </w:t>
      </w:r>
      <w:r>
        <w:rPr>
          <w:color w:val="00B050"/>
        </w:rPr>
        <w:t>SK PLASTON Šluknov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13.03.20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PLASTON Šluknov  B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SK PLASTON Šluknov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PLASTON Šluknov  B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03.04.20</w:t>
      </w:r>
      <w:r>
        <w:tab/>
      </w:r>
      <w:r>
        <w:t>pá</w:t>
      </w:r>
      <w:r>
        <w:tab/>
      </w:r>
      <w:r>
        <w:t>17:00</w:t>
      </w:r>
      <w:r>
        <w:tab/>
      </w:r>
      <w:r>
        <w:t>TJ Doksy C - </w:t>
      </w:r>
      <w:r>
        <w:rPr>
          <w:color w:val="00B050"/>
        </w:rPr>
        <w:t>SK PLASTON Šluknov 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Skalice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14.09.19</w:t>
      </w:r>
      <w:r>
        <w:tab/>
      </w:r>
      <w:r>
        <w:t>so</w:t>
      </w:r>
      <w:r>
        <w:tab/>
      </w:r>
      <w:r>
        <w:t>15:00</w:t>
      </w:r>
      <w:r>
        <w:tab/>
      </w:r>
      <w:r>
        <w:t>TJ Sokol Blíževedly B - </w:t>
      </w:r>
      <w:r>
        <w:rPr>
          <w:color w:val="00B050"/>
        </w:rPr>
        <w:t>SK Skalice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14.10.19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C</w:t>
      </w:r>
      <w:r>
        <w:t> - TJ Kuželky Česká Lípa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Blíževedly A - </w:t>
      </w:r>
      <w:r>
        <w:rPr>
          <w:color w:val="00B050"/>
        </w:rPr>
        <w:t>SK Skalice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09.10.19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SK Skalice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C</w:t>
      </w:r>
      <w:r>
        <w:t> - TJ Lokomotiva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C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>SK PLASTON Šluknov  B - </w:t>
      </w:r>
      <w:r>
        <w:rPr>
          <w:color w:val="00B050"/>
        </w:rPr>
        <w:t>SK Skalice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Skalice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C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SK Skalice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C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06.12.19</w:t>
      </w:r>
      <w:r>
        <w:tab/>
      </w:r>
      <w:r>
        <w:t>pá</w:t>
      </w:r>
      <w:r>
        <w:tab/>
      </w:r>
      <w:r>
        <w:t>17:00</w:t>
      </w:r>
      <w:r>
        <w:tab/>
      </w:r>
      <w:r>
        <w:t>TJ Doksy C - </w:t>
      </w:r>
      <w:r>
        <w:rPr>
          <w:color w:val="00B050"/>
        </w:rPr>
        <w:t>SK Skalice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12.12.19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C</w:t>
      </w:r>
      <w:r>
        <w:t> - TJ Doksy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19.12.19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C</w:t>
      </w:r>
      <w:r>
        <w:t> - TJ Doksy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09.01.20</w:t>
      </w:r>
      <w:r>
        <w:tab/>
      </w:r>
      <w:r>
        <w:t>čt</w:t>
      </w:r>
      <w:r>
        <w:tab/>
      </w:r>
      <w:r>
        <w:t>17:00</w:t>
      </w:r>
      <w:r>
        <w:tab/>
      </w:r>
      <w:r>
        <w:t>TJ Doksy D - </w:t>
      </w:r>
      <w:r>
        <w:rPr>
          <w:color w:val="00B050"/>
        </w:rPr>
        <w:t>SK Skalice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 C</w:t>
      </w:r>
      <w:r>
        <w:t> - TJ Sokol Blíževedly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31.01.20</w:t>
      </w:r>
      <w:r>
        <w:tab/>
      </w:r>
      <w:r>
        <w:t>pá</w:t>
      </w:r>
      <w:r>
        <w:tab/>
      </w:r>
      <w:r>
        <w:t>18:00</w:t>
      </w:r>
      <w:r>
        <w:tab/>
      </w:r>
      <w:r>
        <w:t>TJ Bižuterie Jablonec n.N. B - </w:t>
      </w:r>
      <w:r>
        <w:rPr>
          <w:color w:val="00B050"/>
        </w:rPr>
        <w:t>SK Skalice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23.03.20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C</w:t>
      </w:r>
      <w:r>
        <w:t> - TJ Sokol Blíževedly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12.02.20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B - </w:t>
      </w:r>
      <w:r>
        <w:rPr>
          <w:color w:val="00B050"/>
        </w:rPr>
        <w:t>SK Skalice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C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27.02.20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B - </w:t>
      </w:r>
      <w:r>
        <w:rPr>
          <w:color w:val="00B050"/>
        </w:rPr>
        <w:t>SK Skalice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05.03.20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C</w:t>
      </w:r>
      <w:r>
        <w:t> - SK PLASTON Šluknov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Skalice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19.03.20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SK Skalice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26.03.20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C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>TJ Doksy B - </w:t>
      </w:r>
      <w:r>
        <w:rPr>
          <w:color w:val="00B050"/>
        </w:rPr>
        <w:t>SK Skalice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Chrastava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20.09.19</w:t>
      </w:r>
      <w:r>
        <w:tab/>
      </w:r>
      <w:r>
        <w:t>pá</w:t>
      </w:r>
      <w:r>
        <w:tab/>
      </w:r>
      <w:r>
        <w:t>18:00</w:t>
      </w:r>
      <w:r>
        <w:tab/>
      </w:r>
      <w:r>
        <w:t>TJ Bižuterie Jablonec n.N. B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TJ Sokol Blíževedly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03.10.19</w:t>
      </w:r>
      <w:r>
        <w:tab/>
      </w:r>
      <w:r>
        <w:t>čt</w:t>
      </w:r>
      <w:r>
        <w:tab/>
      </w:r>
      <w:r>
        <w:t>17:00</w:t>
      </w:r>
      <w:r>
        <w:tab/>
      </w:r>
      <w:r>
        <w:t>TJ Doksy D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09.10.19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B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TJ Sokol Blíževedly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31.10.19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B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SK PLASTON Šluknov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14.11.19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C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07.12.19</w:t>
      </w:r>
      <w:r>
        <w:tab/>
      </w:r>
      <w:r>
        <w:t>so</w:t>
      </w:r>
      <w:r>
        <w:tab/>
      </w:r>
      <w:r>
        <w:t>09:00</w:t>
      </w:r>
      <w:r>
        <w:tab/>
      </w:r>
      <w:r>
        <w:t>TJ Doksy B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12.12.19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TJ Doksy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19.12.19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>TJ Doksy C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16.01.20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TJ Doksy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Blíževedly A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B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TJ Kuželky Česká Lípa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26.02.20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05.03.20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TJ Lokomotiva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13.03.20</w:t>
      </w:r>
      <w:r>
        <w:tab/>
      </w:r>
      <w:r>
        <w:t>pá</w:t>
      </w:r>
      <w:r>
        <w:tab/>
      </w:r>
      <w:r>
        <w:t>17:00</w:t>
      </w:r>
      <w:r>
        <w:tab/>
      </w:r>
      <w:r>
        <w:t>SK PLASTON Šluknov  B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19.03.20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SK Skalice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Spartak Chrastava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03.04.20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Skalice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Blíževedly A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>TJ Doksy C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B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TJ Kuželky Česká Lípa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TJ Doksy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30.10.19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TJ Lokomotiva Liberec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>SK PLASTON Šluknov  B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SK Skalice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28.11.19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13.12.19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Skalice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11.01.20</w:t>
      </w:r>
      <w:r>
        <w:tab/>
      </w:r>
      <w:r>
        <w:t>so</w:t>
      </w:r>
      <w:r>
        <w:tab/>
      </w:r>
      <w:r>
        <w:t>09:00</w:t>
      </w:r>
      <w:r>
        <w:tab/>
      </w:r>
      <w:r>
        <w:t>TJ Doksy B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TJ Doksy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30.01.20</w:t>
      </w:r>
      <w:r>
        <w:tab/>
      </w:r>
      <w:r>
        <w:t>čt</w:t>
      </w:r>
      <w:r>
        <w:tab/>
      </w:r>
      <w:r>
        <w:t>17:00</w:t>
      </w:r>
      <w:r>
        <w:tab/>
      </w:r>
      <w:r>
        <w:t>TJ Doksy D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TJ Sokol Blíževedly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14.02.20</w:t>
      </w:r>
      <w:r>
        <w:tab/>
      </w:r>
      <w:r>
        <w:t>pá</w:t>
      </w:r>
      <w:r>
        <w:tab/>
      </w:r>
      <w:r>
        <w:t>18:00</w:t>
      </w:r>
      <w:r>
        <w:tab/>
      </w:r>
      <w:r>
        <w:t>TJ Bižuterie Jablonec n.N. B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TJ Sokol Blíževedly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26.02.20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B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12.03.20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B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SK PLASTON Šluknov 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26.03.20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C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03.04.20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Doksy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Doksy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Husova 559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472 01 Doksy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 Stachová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601241745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kozakova.tereza9@seznam.cz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Tereza Kozáková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720636437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kozakova.tereza9@seznam.cz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Doksy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Doksy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Husova 559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472 01 Doksy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Tereza Kozáková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720636437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kozakova.tereza9@seznam.cz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Doksy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Doksy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Husova 559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472 01 Doksy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Tereza Kozáková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720636437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kozakova.tereza9@seznam.cz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Blíževedly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Blíževedly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Blíževedly 127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471 04 Blíževedly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Stanislava Hřebenová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607 662 433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beksovka01@seznam.cz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Alois Veselý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601 159 322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siola.vesely@seznam.cz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Bižuterie Jablonec n.N.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Bižuterie Jablonec nad Nisou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Pražská 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466 01 Jablonec nad Nisou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Kuna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ivaapepa@seznam.cz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Florianová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739 520 343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jana.florianova@preciosa.com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Blíževedly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Blíževedly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Blíževedly 127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471 04 Blíževedly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Stanislava Hřebenová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beksovka01@seznam.cz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Alois Veselý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601 159 322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siola.vesely@seznam.cz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Kuželky Česká Lípa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Kuželky Česká Lípa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Partyzánská 3158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470 01 Česká Lípa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Kyzivát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kyzivat@seznam.cz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Kyzivát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731 611 261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kyzivat@seznam.cz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Kuželky Česká Lípa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Kuželky Česká Lípa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Partyzánská 3158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470 01 Česká Lípa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Kyzivát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kyzivat@seznam.cz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Kyzivát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731 611 261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kyzivat@seznam.cz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Liberec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Sport Park Liberec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 Park Liberec, Jeron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460 01 Liberec 7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Susková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605 200 609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susina.j@seznam.cz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Vlk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737 640 055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v.vlk@centrum.cz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PLASTON Šluknov 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Šluknov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Budišínská 648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407 77 Šluknov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Tichý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ptichy@tlcomp.cz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Rubanický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602 976 751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josef.rubanicky@gmail.com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Skalice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Skalice u České Lípy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naproti č.p. 473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471 17 Skalice u České Lípy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 Vlasáková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608 317 119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hornik74jiri@seznam.cz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Piskáček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724 184 646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jpiskacek@tiscali.cz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Chrastava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Chrastava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Pobřežní 19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463 31 Chrastava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Vokoun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602 266 455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fapo@quick.cz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Holanec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777 599 255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holanechonzik@seznam.cz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Skalice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Skalice u České Lípy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naproti č.p. 473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471 17 Skalice u České Lípy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Javorek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werjavor@seznam.cz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Piskáček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724 184 646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jpiskacek@tiscali.cz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