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Majner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Šourek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Odstrčilová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Šourek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rozhodci omluven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Pytlik Roman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Rozhodci omluven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kapitáni obou mužstev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Pytlík Roman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Pytlík Roman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Pytlík Roman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rozhodcí omluven-nemoc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Majner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Majner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Odstrčilová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Šourek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Odstrčilová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Bohušovice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Bohušovice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Rokycany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CB Dobřany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>CB Dobřany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17:30</w:t>
      </w:r>
      <w:r>
        <w:tab/>
      </w:r>
      <w:r>
        <w:t>SKK Rokycany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TJ Slavoj Plzeň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16:00</w:t>
      </w:r>
      <w:r>
        <w:tab/>
      </w:r>
      <w:r>
        <w:t>SKK Bohušovice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Slabý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702 482 901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milslab@seznam.cz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Ausbuher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725 288 566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ausbuherkamil@seznam.cz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728178270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prcek9000@seznam.cz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601333921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Zach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777 207 243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janzach@centrum.cz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