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Šlahůnek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Procházka Aleš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Šlahůnek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Urubek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STAK Domanín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Valtice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STAK Domanín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Valtice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Valtice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Jiskra Kyjov B - </w:t>
      </w:r>
      <w:r>
        <w:rPr>
          <w:color w:val="00B050"/>
        </w:rPr>
        <w:t>TJ Lokomotiva Valtice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Šanov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Hodonín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KC Hodonín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Hodonín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KC Hodonín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Jiskra Kyjov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Vyškov F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Vyškov E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Lokomotiva Valtice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KC Hodonín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Vracov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 Podlužan Prušánky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Vyškov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 STAK Domanín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Šanov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Mistřín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Jiskra Kyjov 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F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Mistřín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Vracov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Podlužan Prušánky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Jiskra Kyjov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Kyjov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Kyjov B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Kyjov 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Kyjov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Kyjov B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Kyjov B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Kyjov B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Kyjov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17:15</w:t>
      </w:r>
      <w:r>
        <w:tab/>
      </w:r>
      <w:r>
        <w:t>KK Vyškov F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D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26.11.19</w:t>
      </w:r>
      <w:r>
        <w:tab/>
      </w:r>
      <w:r>
        <w:t>út</w:t>
      </w:r>
      <w:r>
        <w:tab/>
      </w:r>
      <w:r>
        <w:t>16:00</w:t>
      </w:r>
      <w:r>
        <w:tab/>
      </w:r>
      <w:r>
        <w:t>KK Vyškov F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Jiskra Kyjov B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KK Vyškov E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C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>KC Hodonín B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26.11.19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F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C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TJ Lokomotiva Valtice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Jiskra Kyjov B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F</w:t>
      </w:r>
      <w:r>
        <w:t> - KC Hodonín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D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F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14:45</w:t>
      </w:r>
      <w:r>
        <w:tab/>
      </w:r>
      <w:r>
        <w:t>KK Vyškov E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STAK Domanín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Domanín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83 Domanín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Juřík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604 578 690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skstak@seznam.cz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Vašina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737 445 983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vasinaz@seznam.cz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607 129 565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ing.benes@seznam.cz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Hodonín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Velkomoravská 83E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695 01 Hodonín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Zdražil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argsmudl@seznam.cz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721 806 762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- volno -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Břečka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603 833 973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 (dvoudráha)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Kristová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724 157 203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kristovaalena@seznam.cz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Paulíčková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728 151 872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e.paulickova@seznam.cz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Jelínek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603 883 075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jelinekfra@seznam.cz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 Alánová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732 907 377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milana.alanova@gykovy.cz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Trávníček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605 749 792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