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Heinisch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druzstev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T/025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Janyška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mužstev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Míka Ladislav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04.10.19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 A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A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Mohelnice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16:00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14:00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Mohelnice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MEZ Mohelnice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Smetanova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85 Mohelnice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milan.sula@seznam.cz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Sedláček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602 503 437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sedlacek48@seznam.cz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