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˝C˝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12:30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Spartak Přerov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15:00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˝C˝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Valašské Meziříčí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Adámek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adamek.mir@quick.cz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Nevřivová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739 546 124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Gabrhel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602 536 855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k.gabrhel@seznam.cz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Chynov2019 Miroslava Cízlerová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oowc@seznam.cz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