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Bílek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Eduard Skála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Luikšík Oldřich st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Škurla Eugen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Farkaš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Šmíd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Chot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Ajm František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Janda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Staněk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Bouša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Anna Houdková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Bouša David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Marcela Bořutová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Zalabák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Arnošt Werschall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Ajm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Wolf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ASK Lovosice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Vejprty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Teplice Letná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>Sokol Spořice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Vejprty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Slovan Vejprty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Slovan Vejprty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n. 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n. L.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KO Česká Kamenice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>ASK Lovosice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ASK Lovosice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16:00</w:t>
      </w:r>
      <w:r>
        <w:tab/>
      </w:r>
      <w:r>
        <w:t>KO Česká Kamenice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18.12.19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ASK Lovosice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Ústí n. L. 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ASK Lovosice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ASK Lovosice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13.12.19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20.12.19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Ústí n. L. 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14.12.19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Spořice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07.12.19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15.12.19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28.09.19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09.01.20</w:t>
      </w:r>
      <w:r>
        <w:tab/>
      </w:r>
      <w:r>
        <w:t>čt</w:t>
      </w:r>
      <w:r>
        <w:tab/>
      </w:r>
      <w:r>
        <w:t>16:30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01.02.20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07.03.20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21.03.20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04.04.20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21.09.19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SKK Bílina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Slovan Vejprty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n. L.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14.12.19</w:t>
      </w:r>
      <w:r>
        <w:tab/>
      </w:r>
      <w:r>
        <w:t>so</w:t>
      </w:r>
      <w:r>
        <w:tab/>
      </w:r>
      <w:r>
        <w:t>09:00</w:t>
      </w:r>
      <w:r>
        <w:tab/>
      </w:r>
      <w:r>
        <w:t>ASK Lovosice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10.12.19</w:t>
      </w:r>
      <w:r>
        <w:tab/>
      </w:r>
      <w:r>
        <w:t>út</w:t>
      </w:r>
      <w:r>
        <w:tab/>
      </w:r>
      <w:r>
        <w:t>18:00</w:t>
      </w:r>
      <w:r>
        <w:tab/>
      </w:r>
      <w:r>
        <w:t>TJ Teplice Letná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ASK Lovosice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SK Verneřice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TJ Slovan Vejprty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31.12.20</w:t>
      </w:r>
      <w:r>
        <w:tab/>
      </w:r>
      <w:r>
        <w:t>čt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Sokol Ústí n. 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Žatec - </w:t>
      </w:r>
      <w:r>
        <w:rPr>
          <w:color w:val="00B050"/>
        </w:rPr>
        <w:t>TJ Lokomotiva Ústí n. L.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Vejprty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Vejprty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298/14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91 Vejprty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Hudec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731 658 042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hudapepino@seznam.cz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Hudec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728 356 866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huda01@seznam.cz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Věra Šimečková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607535797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verasimeckova@seznam.cz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ASK Lovosice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Chot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603877536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chotj@seznam.cz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773 950 106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jarda.ondracek@seznam.cz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Ramajzl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604 855 005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zramajzl@gmail.com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andres.p@seznam.cz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Rudolf Tesařík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721237540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ruda.tesarik@email.cz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606115485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dalib.darilek@gmail.com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