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Dufek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Stříbrný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Ledajaks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Urbánek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Balcar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Dufek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Kozel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Urbánek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Balcar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Jeníček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Dufek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Stříbrný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Řehák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Urbánek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Balcar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Dufek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Balcar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Stříbrný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Balcar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Stříbrný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Dufek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Urbánek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Balcar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Dufek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Balcar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Stříbrný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Vaclav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Balcar Michal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Stříbrný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Balcar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Dufek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Urbánek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Hanzlíček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Urbánek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Hanzlíček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Dufek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Nosek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Stříbrný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Fajfer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Urbánek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Stříbrný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Vaclav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Dufek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Nosek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Urbánek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Stříbrný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Dufek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Urbánek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Nová Paka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24.01.20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25.02.20</w:t>
      </w:r>
      <w:r>
        <w:tab/>
      </w:r>
      <w:r>
        <w:t>út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SPVR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30.09.19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Vrchlabí SPVR B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07.11.19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Dvůr Králové n. L.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Spartak Rokytnice n. J.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21.11.19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>KK Zálabák Smiřice 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17:30</w:t>
      </w:r>
      <w:r>
        <w:tab/>
      </w:r>
      <w:r>
        <w:t>SKK Náchod B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SKK Náchod B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Vysoké Mýto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04.12.19</w:t>
      </w:r>
      <w:r>
        <w:tab/>
      </w:r>
      <w:r>
        <w:t>st</w:t>
      </w:r>
      <w:r>
        <w:tab/>
      </w:r>
      <w:r>
        <w:t>18:00</w:t>
      </w:r>
      <w:r>
        <w:tab/>
      </w:r>
      <w:r>
        <w:t>TJ Lokomotiva Trutnov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21.01.20</w:t>
      </w:r>
      <w:r>
        <w:tab/>
      </w:r>
      <w:r>
        <w:t>út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25.03.20</w:t>
      </w:r>
      <w:r>
        <w:tab/>
      </w:r>
      <w:r>
        <w:t>st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Třebechovice p. O.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08.04.20</w:t>
      </w:r>
      <w:r>
        <w:tab/>
      </w:r>
      <w:r>
        <w:t>st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Trutnov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18.09.19</w:t>
      </w:r>
      <w:r>
        <w:tab/>
      </w:r>
      <w:r>
        <w:t>st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Trutnov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Červený Kostelec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26.09.19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02.10.19</w:t>
      </w:r>
      <w:r>
        <w:tab/>
      </w:r>
      <w:r>
        <w:t>st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12.11.19</w:t>
      </w:r>
      <w:r>
        <w:tab/>
      </w:r>
      <w:r>
        <w:t>út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21.01.20</w:t>
      </w:r>
      <w:r>
        <w:tab/>
      </w:r>
      <w:r>
        <w:t>út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Zálabák Smiřice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12.11.19</w:t>
      </w:r>
      <w:r>
        <w:tab/>
      </w:r>
      <w:r>
        <w:t>út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16.10.19</w:t>
      </w:r>
      <w:r>
        <w:tab/>
      </w:r>
      <w:r>
        <w:t>st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06.11.19</w:t>
      </w:r>
      <w:r>
        <w:tab/>
      </w:r>
      <w:r>
        <w:t>st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Zálabák Smiřice 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Hylváty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10.10.19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17.02.20</w:t>
      </w:r>
      <w:r>
        <w:tab/>
      </w:r>
      <w:r>
        <w:t>po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n. Kn.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13.11.19</w:t>
      </w:r>
      <w:r>
        <w:tab/>
      </w:r>
      <w:r>
        <w:t>st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Start Rychnov n. Kn.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Dobruška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19:30</w:t>
      </w:r>
      <w:r>
        <w:tab/>
      </w:r>
      <w:r>
        <w:t>TJ Start Rychnov n. Kn.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Solnice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30.09.19</w:t>
      </w:r>
      <w:r>
        <w:tab/>
      </w:r>
      <w:r>
        <w:t>po</w:t>
      </w:r>
      <w:r>
        <w:tab/>
      </w:r>
      <w:r>
        <w:t>19:00</w:t>
      </w:r>
      <w:r>
        <w:tab/>
      </w:r>
      <w:r>
        <w:t>SKK Vrchlabí SPVR B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Paka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Bajer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737 164 933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bakako55@seznam.cz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SPVR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Votoček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o.votys@seznam.cz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Dvůr Králové n. L.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Dvůr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Nábřeží Jiřího Wolkera 137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544 01 Dvůr Králové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Šnytr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739408741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martin.snytr@seznam.cz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Vondráček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605 819 261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IvanVondracek@seznam.cz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Spartak Rokytnice n. J.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Rokytnice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Zuzana Hartychová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734806534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vizekfilip@gmail.com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777 029 171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Jiri Doucha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774 309 388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ji.doucha@tiscali.cz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Vysoké Mýto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Vysoké Mýto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náměstí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566 01 Vysoké Mýto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Leoš Bartheldi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731529735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lbartheldi@seznam.cz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Kašpar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723412927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Třebechovice p. O.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Třebechovice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Heldovo náměstí 1265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46 Třebechovice pod Orebem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Oldřich Motyčka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olda.motycka@seznam.cz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Mařák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725 284 705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zmarak@seznam.cz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Trutnov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Jeníček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kuzelkytrutnov@seznam.cz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Červený Kostelec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Č. Kostelec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Zálabák Smiřice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Smiřice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Hankova 62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03 Smiřice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KAMENICKÝ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603916081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martin.kamenicky@centrum.cz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Nosek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737 275 164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nosek.s@tiscali.cz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Hylváty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Januška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605718490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mjanuska@centrum.cz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 Kn.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Gálus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732759515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gapeczech66@gmail.com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Dobruška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Dobruška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Opočenská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518 01 Dobruška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Balcar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732342939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balcarmichal@seznam.cz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Fanc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604821241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fanc@email.cz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Solnice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517 01 Solnice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Hrubý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602511065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hrubymilan@atlas.cz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Hrubý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602 511 065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hrubymilan@atlas.cz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