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Jodef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KOUBSKÝ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PIVOŇKA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Míka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KOUBSKÝ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VRABEC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Roubek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Mojmir Novotny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VRABEC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VRABEC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VRABEC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Čech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Zvěřinová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Bartoloměj Vlášek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ŠNAJDR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Bláha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08.09.19</w:t>
      </w:r>
      <w:r>
        <w:tab/>
      </w:r>
      <w:r>
        <w:t>ne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Třebíč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Třebíč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Klokani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10:30</w:t>
      </w:r>
      <w:r>
        <w:tab/>
      </w:r>
      <w:r>
        <w:t>KK Hvězda Trnovany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05.10.19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09.02.20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KK Hvězda Trnovany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13:30</w:t>
      </w:r>
      <w:r>
        <w:tab/>
      </w:r>
      <w:r>
        <w:t>TJ Lokomotiva Trutnov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Vyškov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Lokomotiva Trutnov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09:30</w:t>
      </w:r>
      <w:r>
        <w:tab/>
      </w:r>
      <w:r>
        <w:t>KK Vyškov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Klokani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Fišer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602 124 762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fiser@servisch.cz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