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Sýkorová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Marie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Divila Jiří, Goldemund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Šmerda Jan, Klimešová Jindřiška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V., 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Jiří Vidlička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Kejzlar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Řehůřková Zita,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Daněček J., Nejedlík V.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Holubová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Divila Jiří,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Sýkorová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Polepil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 V., Daněček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Klimešová Jindřiška, 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Navrátilová Růžena, Jiří Kryl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Kejzlar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Marie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Daněček J., Nejedlík V.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Řehůřek Václav, Šmerda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Holubová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Polepil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Kryl Jiří,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P., Nejedlík V.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Řehůřková Zita,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Vladimír, Jiří Vidlička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Oto Huťa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Daněček J., Polanský P.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Šmerda Jan, 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Daněček J., Polanský P.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Zoltán Bagári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Bernatík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Vladimír, Jiří Kryl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Otakar Lukáč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Marie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 Polanský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Holubová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Dostál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Jiří Vidlička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Oto Huťa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Kejzlar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Klimešová Jindřiška, Šmerda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Polepil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P., 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Řehůřek Václav, Šmerda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Pelíšek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Divila Jiří,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Gabrhel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Daněček Jiří, Nejedlík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Řehůřková Zita, Lukáč Otakar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Holubová Alena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Vidlička Jiří, Kryl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Harcová Alžběta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Kejzlar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Olšáková Lea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Polepil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Navrátilová Růžena, Goldemund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Vítězslav, Polanský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Máca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Klimešová Jindřiška, Šmerda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Sýkorová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Bernatík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Pelíšek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Bobková Marie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B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Abrahám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725505640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r.abraham@seznam.cz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Rychtařík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733 121 491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Novosad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737 911 451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novesta@seznam.cz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604 435 710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724 293 523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