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Hrouda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MLEJNEK ALEŠ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Hojka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Hrouda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Chalupa Leoš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Volhejn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Kadleček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Hojka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Trna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Šebor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Barborová Hana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Svoboda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Kovohutě Příbram B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>Kostelec A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Tehovec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Červené Pečky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Červené Pečky A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Sokol Červené Pečky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 Černými lesy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Červené Pečky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Tehovec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Kosmonosy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Benešov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Červené Pečky A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Vlašim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A</w:t>
      </w:r>
      <w:r>
        <w:t> - TJ Sokol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736 534 301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dusek.milan@seznam.cz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Červené Pečky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Červené Pečky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Dvořáka 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21 Červené Pečky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724 923 806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dvorakkkarel@seznam.cz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Kumstát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728 921 458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j.kumstat@seznam.cz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 Černými lesy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