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Vondráček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Vondráček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Trutnov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