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Červený Kostelec 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08:00</w:t>
      </w:r>
      <w:r>
        <w:tab/>
      </w:r>
      <w:r>
        <w:t/>
      </w:r>
      <w:r>
        <w:rPr>
          <w:color w:val="00B050"/>
        </w:rPr>
        <w:t>TJ Červený Kostelec 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A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13:00</w:t>
      </w:r>
      <w:r>
        <w:tab/>
      </w:r>
      <w:r>
        <w:t>TJ Neratovice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SKK Hořice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SKK Hořice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13:00</w:t>
      </w:r>
      <w:r>
        <w:tab/>
      </w:r>
      <w:r>
        <w:t>TJ Neratovice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12:00</w:t>
      </w:r>
      <w:r>
        <w:tab/>
      </w:r>
      <w:r>
        <w:t>SKK Hořice A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Liberec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13:00</w:t>
      </w:r>
      <w:r>
        <w:tab/>
      </w:r>
      <w:r>
        <w:t>TJ Neratovice - </w:t>
      </w:r>
      <w:r>
        <w:rPr>
          <w:color w:val="00B050"/>
        </w:rPr>
        <w:t>SKK Hořice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A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03.10.10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SKK Hořice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A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SKK Hořice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A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SKK Hořice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A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SKK Hořice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SKK Hořice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SKK Hořice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Hořice A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SKK Hořice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SKK Hořice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A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Hořice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A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Hořice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A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A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13:00</w:t>
      </w:r>
      <w:r>
        <w:tab/>
      </w:r>
      <w:r>
        <w:t>TJ Neratovice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SKK Hořice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Akuma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09.10.10</w:t>
      </w:r>
      <w:r>
        <w:tab/>
      </w:r>
      <w:r>
        <w:t>so</w:t>
      </w:r>
      <w:r>
        <w:tab/>
      </w:r>
      <w:r>
        <w:t>13:00</w:t>
      </w:r>
      <w:r>
        <w:tab/>
      </w:r>
      <w:r>
        <w:t>TJ Neratovice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SKK Hořice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A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A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13:00</w:t>
      </w:r>
      <w:r>
        <w:tab/>
      </w:r>
      <w:r>
        <w:t>TJ Neratovice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Hořice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Plaston Šluknov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13:00</w:t>
      </w:r>
      <w:r>
        <w:tab/>
      </w:r>
      <w:r>
        <w:t>TJ Neratovice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SKK Hořice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A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A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13:00</w:t>
      </w:r>
      <w:r>
        <w:tab/>
      </w:r>
      <w:r>
        <w:t>TJ Neratovice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Hořice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13:00</w:t>
      </w:r>
      <w:r>
        <w:tab/>
      </w:r>
      <w:r>
        <w:t>TJ Neratovice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SKK Hořice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08.01.11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A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SKK Hořice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13:00</w:t>
      </w:r>
      <w:r>
        <w:tab/>
      </w:r>
      <w:r>
        <w:t>TJ Neratovice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Neratovice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Neratovice</w:t>
      </w:r>
      <w:r>
        <w:t> - SKK Hořice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Neratovice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Neratovice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Neratovice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Neratovice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Neratovice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Neratovice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Neratovice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Neratovice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Neratovice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Neratovice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08:00</w:t>
      </w:r>
      <w:r>
        <w:tab/>
      </w:r>
      <w:r>
        <w:t>TJ Červený Kostelec 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Liberec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16.10.10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20.11.10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04.12.10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22.01.11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05.02.11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SKK Hořice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26.02.11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19.03.11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02.04.11</w:t>
      </w:r>
      <w:r>
        <w:tab/>
      </w:r>
      <w:r>
        <w:t>so</w:t>
      </w:r>
      <w:r>
        <w:tab/>
      </w:r>
      <w:r>
        <w:t>13:00</w:t>
      </w:r>
      <w:r>
        <w:tab/>
      </w:r>
      <w:r>
        <w:t>TJ Neratovice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777605457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balcik.d@gmail.com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737 640 055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v.vlk@centrum.cz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Vlk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737 640 055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v.vlk@centrum.cz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604 426 454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Akuma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Bajtalon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732 743 054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603335653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jar0slav.jenicek@seznam.cz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Plaston Šluknov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Budišínská 648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77 Šluknov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775 942 042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jansklenar@centrum.cz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Rubanický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602 976 751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josef.rubanicky@gmail.com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723147943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zejdic@seznam.cz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420 724 263 63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radkost@seznam.cz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Zahálka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725 350 696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t.zahalka@email.cz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Neratovice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Berty Pirunčíkové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277 11 Neratovice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724 903 240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jankoner@seznam.cz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Landová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736 506 529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eva.landova@seznam.cz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Jiri Doucha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774 309 388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ji.doucha@tiscali.cz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