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Sokol Kolín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SKK Vrchlabí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>KK SDS Sadská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09.01.11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13:30</w:t>
      </w:r>
      <w:r>
        <w:tab/>
      </w:r>
      <w:r>
        <w:t>SKK Jičín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13:30</w:t>
      </w:r>
      <w:r>
        <w:tab/>
      </w:r>
      <w:r>
        <w:t>SKK Jičín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>KK SDS Sadská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SKK Vrchlabí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SKK Vrchlabí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13:30</w:t>
      </w:r>
      <w:r>
        <w:tab/>
      </w:r>
      <w:r>
        <w:t>SKK Jičín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>KK SDS Sadská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Hvězda Trnovany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13:30</w:t>
      </w:r>
      <w:r>
        <w:tab/>
      </w:r>
      <w:r>
        <w:t>SKK Jičín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>KK SDS Sadská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Vrchlabí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17.04.11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České Velenice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Vrchlabí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13:30</w:t>
      </w:r>
      <w:r>
        <w:tab/>
      </w:r>
      <w:r>
        <w:t>SKK Jičín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27.03.11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 České Velenice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09.01.11</w:t>
      </w:r>
      <w:r>
        <w:tab/>
      </w:r>
      <w:r>
        <w:t>ne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>KK SDS Sadská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17.11.10</w:t>
      </w:r>
      <w:r>
        <w:tab/>
      </w:r>
      <w:r>
        <w:t>st</w:t>
      </w:r>
      <w:r>
        <w:tab/>
      </w:r>
      <w:r>
        <w:t>12:00</w:t>
      </w:r>
      <w:r>
        <w:tab/>
      </w:r>
      <w:r>
        <w:t>TJ Sokol Duchcov - </w:t>
      </w:r>
      <w:r>
        <w:rPr>
          <w:color w:val="00B050"/>
        </w:rPr>
        <w:t>SKK Vrchlabí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13:30</w:t>
      </w:r>
      <w:r>
        <w:tab/>
      </w:r>
      <w:r>
        <w:t>SKK Jičín - </w:t>
      </w:r>
      <w:r>
        <w:rPr>
          <w:color w:val="00B050"/>
        </w:rPr>
        <w:t>SKK Vrchlabí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SKK Vrchlabí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SKK Vrchlabí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Vrchlabí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06.02.11</w:t>
      </w:r>
      <w:r>
        <w:tab/>
      </w:r>
      <w:r>
        <w:t>ne</w:t>
      </w:r>
      <w:r>
        <w:tab/>
      </w:r>
      <w:r>
        <w:t>15:00</w:t>
      </w:r>
      <w:r>
        <w:tab/>
      </w:r>
      <w:r>
        <w:t>KK Lokomotiva Tábor - </w:t>
      </w:r>
      <w:r>
        <w:rPr>
          <w:color w:val="00B050"/>
        </w:rPr>
        <w:t>SKK Vrchlabí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SKK Vrchlabí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Vrchlabí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SKK Vrchlabí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Vrchlabí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>KK SDS Sadská - </w:t>
      </w:r>
      <w:r>
        <w:rPr>
          <w:color w:val="00B050"/>
        </w:rPr>
        <w:t>SKK Vrchlabí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>KK SDS Sadská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06.02.11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Lokomotiva Tábor</w:t>
      </w:r>
      <w:r>
        <w:t> - SKK Vrchlabí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13:30</w:t>
      </w:r>
      <w:r>
        <w:tab/>
      </w:r>
      <w:r>
        <w:t>SKK Jičín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17.11.10</w:t>
      </w:r>
      <w:r>
        <w:tab/>
      </w:r>
      <w:r>
        <w:t>st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Sokol Duchcov</w:t>
      </w:r>
      <w:r>
        <w:t> - SKK Vrchlabí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13:30</w:t>
      </w:r>
      <w:r>
        <w:tab/>
      </w:r>
      <w:r>
        <w:t>SKK Jičín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17.04.11</w:t>
      </w:r>
      <w:r>
        <w:tab/>
      </w:r>
      <w:r>
        <w:t>ne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Škoda VS Plzeň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>KK SDS Sadská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SKK Vrchlabí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13:30</w:t>
      </w:r>
      <w:r>
        <w:tab/>
      </w:r>
      <w:r>
        <w:t>SKK Jičín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Jičín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Jičín</w:t>
      </w:r>
      <w:r>
        <w:t> - SKK Vrchlabí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Jičín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>KK SDS Sadská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Jičín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Jičín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Jičín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Jičín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Jičín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Jičín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Jičín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Jičín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Bohušovice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13:30</w:t>
      </w:r>
      <w:r>
        <w:tab/>
      </w:r>
      <w:r>
        <w:t>SKK Jičín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>KK SDS Sadská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27.03.11</w:t>
      </w:r>
      <w:r>
        <w:tab/>
      </w:r>
      <w:r>
        <w:t>ne</w:t>
      </w:r>
      <w:r>
        <w:tab/>
      </w:r>
      <w:r>
        <w:t>14:00</w:t>
      </w:r>
      <w:r>
        <w:tab/>
      </w:r>
      <w:r>
        <w:t>TJ Loko České Velenice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Vrchlabí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SDS Sadská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SDS Sadská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SDS Sadská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SDS Sadská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SDS Sadská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SDS Sadská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SDS Sadská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SDS Sadská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27.02.11</w:t>
      </w:r>
      <w:r>
        <w:tab/>
      </w:r>
      <w:r>
        <w:t>ne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SDS Sadská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13:30</w:t>
      </w:r>
      <w:r>
        <w:tab/>
      </w:r>
      <w:r>
        <w:t>SKK Jičín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SDS Sadská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SDS Sadská</w:t>
      </w:r>
      <w:r>
        <w:t> - SKK Vrchlabí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Kolín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Kmochova 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280 02 Kolín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Pelák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j.pelak@atlas.cz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Vltavan Loučovice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Dynamo Č.budějovice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Loučovice 268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76 Loučovice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Gondek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603437733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josef.gondek@email.cz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Hvězda Trnovany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Jedlička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777 964 137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jedle.paja@seznam.cz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Kandl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602 705 345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kandl@troell.cz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České Velenice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775 271 433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zb.dvorak@seznam.cz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Maršík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725647035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bbclarke@seznam.cz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lokotabor@outlook.cz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Zemánek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602 285 115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Škoda VS Plzeň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Škoda VS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Štruncovy sady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301 00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Vicher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725569620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Majner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723 968 179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Kolařík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737036787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k.lubos87@centrum.cz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Bohušovice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Dařílek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728835020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lukas.darilek@seznam.cz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605 470 525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SDS Sadská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777198174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