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Glaverbel Czech Teplice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Glaverbel Czech Teplice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