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SDS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29.10.16</w:t>
      </w:r>
      <w:r>
        <w:tab/>
      </w:r>
      <w:r>
        <w:t>so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02.04.17</w:t>
      </w:r>
      <w:r>
        <w:tab/>
      </w:r>
      <w:r>
        <w:t>ne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Slovan Karlovy Vary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Karlovy Vary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18.09.16</w:t>
      </w:r>
      <w:r>
        <w:tab/>
      </w:r>
      <w:r>
        <w:t>ne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02.04.17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23.10.16</w:t>
      </w:r>
      <w:r>
        <w:tab/>
      </w:r>
      <w:r>
        <w:t>ne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Slovan Karlovy Vary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19.03.17</w:t>
      </w:r>
      <w:r>
        <w:tab/>
      </w:r>
      <w:r>
        <w:t>ne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Konstruktiva Praha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Sokol Kolín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23.10.16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SKK Rokycany B</w:t>
      </w:r>
      <w:r>
        <w:t> - TJ Sokol Kdyně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13:00</w:t>
      </w:r>
      <w:r>
        <w:tab/>
      </w:r>
      <w:r>
        <w:t>TJ Slovan Karlovy Vary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15:00</w:t>
      </w:r>
      <w:r>
        <w:tab/>
      </w:r>
      <w:r>
        <w:t>KK Konstruktiva Praha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Sokol Kolín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>SKK Rokycany B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723147943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zejdic@seznam.cz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Bajtalon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732 743 054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Endršt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 420 724 779 1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777 171 776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pavel.kohlicek@centrum.cz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604584925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602349103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j.dvorak@raz-dva.cz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