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Capouch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Bezouška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Capouch,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Čížková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Čížková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Čížová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Čížková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Černohous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Capouch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Žalud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Černohous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Slavia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K.Vary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K.Vary B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>Loko Cheb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C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B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B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Cheb C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C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18:00</w:t>
      </w:r>
      <w:r>
        <w:tab/>
      </w:r>
      <w:r>
        <w:t>Kuželky Aš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Loko Cheb C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Teplá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Teplá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18:00</w:t>
      </w:r>
      <w:r>
        <w:tab/>
      </w:r>
      <w:r>
        <w:t>Kuželky Aš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17.02.19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Slovan K.Vary B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18:00</w:t>
      </w:r>
      <w:r>
        <w:tab/>
      </w:r>
      <w:r>
        <w:t>Kuželky Aš C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Slovan K.Vary B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18:00</w:t>
      </w:r>
      <w:r>
        <w:tab/>
      </w:r>
      <w:r>
        <w:t>Kuželky Aš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 D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16:00</w:t>
      </w:r>
      <w:r>
        <w:tab/>
      </w:r>
      <w:r>
        <w:t>Loko Cheb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Slovan K.Vary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C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C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C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C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C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>Kuželky Aš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17.03.19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Slavia K.Vary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13.01.19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Slavia K.Vary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17.02.19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17.03.19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24.03.19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Slavia K.Vary</w:t>
      </w:r>
      <w:r>
        <w:t> - TJ Jáchymov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Slavia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Slovan K.Vary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TJ Lomnice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Slavia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SKK K.Vary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11:00</w:t>
      </w:r>
      <w:r>
        <w:tab/>
      </w:r>
      <w:r>
        <w:t>Slovan K.Vary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Lomnice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24.03.19</w:t>
      </w:r>
      <w:r>
        <w:tab/>
      </w:r>
      <w:r>
        <w:t>ne</w:t>
      </w:r>
      <w:r>
        <w:tab/>
      </w:r>
      <w:r>
        <w:t>11:00</w:t>
      </w:r>
      <w:r>
        <w:tab/>
      </w:r>
      <w:r>
        <w:t>Slavia K.Vary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Sokol Teplá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Gabriško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Teplá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Boková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723 294 125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bokovamirka1@gmail.com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Drsková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777 272 697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jaroslava.drskova@seznam.cz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Slavia K.Vary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Černohous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Mojžíš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723 012 302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m.kuzelky@atlas.cz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