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Miláček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Švehla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Hnízdil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Vlášek Bartoloměj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Žebrakovský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Hnízdil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Mierva Dalibor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Vlášek Bartoloměj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Švehla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Pravlovský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Hrdinová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Dymáček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Vyhlídal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Švehla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Šustr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Janovský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Fikar Bořek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Pravlovský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Šustr Ondřej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Hetcl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Anděl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Švehla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Jiří Poděbrady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Praha-Vršovice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Praha-Vršovice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Praha-Vršovice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Praha-Vršovice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Spartak Rokytnice n. J.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n. J.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Spartak Rokytnice n. J.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18:00</w:t>
      </w:r>
      <w:r>
        <w:tab/>
      </w:r>
      <w:r>
        <w:t>TJ Sparta Kutná Hora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Kolín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10:08</w:t>
      </w:r>
      <w:r>
        <w:tab/>
      </w:r>
      <w:r>
        <w:t/>
      </w:r>
      <w:r>
        <w:rPr>
          <w:color w:val="00B050"/>
        </w:rPr>
        <w:t>SKK Hořice B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Hořice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 B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Praha-Vršovice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>TJ Dynamo Liberec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02.11.18</w:t>
      </w:r>
      <w:r>
        <w:tab/>
      </w:r>
      <w:r>
        <w:t>pá</w:t>
      </w:r>
      <w:r>
        <w:tab/>
      </w:r>
      <w:r>
        <w:t>19:00</w:t>
      </w:r>
      <w:r>
        <w:tab/>
      </w:r>
      <w:r>
        <w:t>TJ Sokol Praha-Vršovice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09:55</w:t>
      </w:r>
      <w:r>
        <w:tab/>
      </w:r>
      <w:r>
        <w:t>TJ Dynamo Liberec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Praha-Vršovice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07.12.18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Tesla Pardubice 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14:00</w:t>
      </w:r>
      <w:r>
        <w:tab/>
      </w:r>
      <w:r>
        <w:t>Spartak Rokytnice n. J.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10:08</w:t>
      </w:r>
      <w:r>
        <w:tab/>
      </w:r>
      <w:r>
        <w:t>SKK Hořice B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Praha-Vršovice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Praha-Vršovice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Náchod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19:00</w:t>
      </w:r>
      <w:r>
        <w:tab/>
      </w:r>
      <w:r>
        <w:t>TJ Sokol Praha-Vršovice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TJ Dynamo Liberec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Spartak Rokytnice n. J.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KK Jiří Poděbrady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Jiří Poděbrady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Praha-Vršovice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Spartak Rokytnice n. J.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TJ Tesla Pardubice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15:00</w:t>
      </w:r>
      <w:r>
        <w:tab/>
      </w:r>
      <w:r>
        <w:t>SKK Náchod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30.03.19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Dynamo Liberec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Tomáš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724610045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420 724 263 63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radkost@seznam.cz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Bulisová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775743001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bulisova@epsorting.cz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Wajsar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ladislav.wajsar@seznam.cz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