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16:00</w:t>
      </w:r>
      <w:r>
        <w:tab/>
      </w:r>
      <w:r>
        <w:t>KK Šumperk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Horní Benešov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KS Moravský Beroun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Mohelnice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Zábřeh 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Pozemstav Prostějov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Šumperk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Spartak Přerov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Přemyslovice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PEPINO Bruntál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Jeseník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Břidličná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KS Moravský Beroun 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PEPINO Bruntál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PEPINO Bruntál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Mohelnice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Mohelnice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11:30</w:t>
      </w:r>
      <w:r>
        <w:tab/>
      </w:r>
      <w:r>
        <w:t>Spartak Přerov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Břidličná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Břidličná ˝A˝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Břidličná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Spartak Přerov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Šumperk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31.03.19</w:t>
      </w:r>
      <w:r>
        <w:tab/>
      </w:r>
      <w:r>
        <w:t>ne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KK Šumperk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Přerov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Spartak Přerov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TJ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KS Moravský Beroun 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Spartak Přerov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Břidličná ˝A˝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31.03.19</w:t>
      </w:r>
      <w:r>
        <w:tab/>
      </w:r>
      <w:r>
        <w:t>ne</w:t>
      </w:r>
      <w:r>
        <w:tab/>
      </w:r>
      <w:r>
        <w:t>16:15</w:t>
      </w:r>
      <w:r>
        <w:tab/>
      </w:r>
      <w:r>
        <w:t>KK Šumperk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Přerov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Krchov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602 572 004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krchov.m@granitol.cz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PEPINO Bruntál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Pepino Bruntál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Jezdecká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792 01 Bruntál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Novotný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739 736 427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JMlcak@seznam.cz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Janalík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604 579 925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tomasjanalik@seznam.cz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Mohelnice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MEZ Mohelnice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Smetanova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85 Mohelnice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milan.sula@seznam.cz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Sedláček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602 503 437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sedlacek48@seznam.cz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petr.vidnava@seznam.cz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Břidličná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 Mrhal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725 051 688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ivo.mrhal@alinvest.cz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Adámek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adamek.mir@quick.cz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Přerov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jiri.kohoutek@meopta.com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