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Divila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Polášek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Janyška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Petřek Miroslav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Pavlosek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Sekanina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Kovář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Navrátilová Růžena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Janyška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Složil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Volný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majerová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Pavlosek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Goldemund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Janyška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Volný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Pavlosek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Majarová Marie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Kryl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Sekanina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Petřek Miroslav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Janyška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Hampl Marek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Pavlosek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Dostál Michael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Složil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Raabová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Volný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Kříž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Janyška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Polášek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Pavlosek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Hampl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Janyška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Volný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Složil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Janyška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Hampl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Janyška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Hampl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Pavlosek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Volný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Janyška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Pavlosek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Michalkovice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B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B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Michalkovice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18.10.18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˝A˝</w:t>
      </w:r>
      <w:r>
        <w:t> - TJ Michalkovice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B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Michalkovice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TJ Michalkovice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B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Michalkovice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B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18.10.18</w:t>
      </w:r>
      <w:r>
        <w:tab/>
      </w:r>
      <w:r>
        <w:t>čt</w:t>
      </w:r>
      <w:r>
        <w:tab/>
      </w:r>
      <w:r>
        <w:t>16:00</w:t>
      </w:r>
      <w:r>
        <w:tab/>
      </w:r>
      <w:r>
        <w:t>SKK Ostrava ˝A˝ - </w:t>
      </w:r>
      <w:r>
        <w:rPr>
          <w:color w:val="00B050"/>
        </w:rPr>
        <w:t>TJ Michalkovice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B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B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Michalkovice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B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B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TJ Michalkovice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Michalkovice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B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Michalkovice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B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Michalkovice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B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TJ Michalkovice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Michalkovice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B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Michalkovice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B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B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Michalkovice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Michalkovice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B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13:30</w:t>
      </w:r>
      <w:r>
        <w:tab/>
      </w:r>
      <w:r>
        <w:t>TJ Spartak Přerov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Jeseník ˝A˝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B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Michalkovice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Rýmařov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SKK Jeseník ˝A˝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TJ Michalkovice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B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B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Michalkovice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TJ Michalkovice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B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B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12:00</w:t>
      </w:r>
      <w:r>
        <w:tab/>
      </w:r>
      <w:r>
        <w:t>TJ Spartak Přerov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Michalkovice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Přerov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B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30.03.19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TJ Michalkovice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Spartak Přerov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Sekanina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723547822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m.sekanina@seznam.cz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Pavlosek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725 947 902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pavlosek.j@seznam.cz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Michalkovice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Gajdičiar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732 721 214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gajdiciar@seznam.cz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Schwalbe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608880756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petrschwalbe@gmail.com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Heblák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604 402 116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Fischer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alfi598@gmail.com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jirik.kohoutek@email.cz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