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Jonáš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Faix Drahomír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Šourek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Březina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Žežulka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Jonáš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Staněk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Šmíd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Lojda Patrk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Martínek Miloš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Žežulka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Jonáš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Šmíd Stanislav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09:20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Kortan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Martínek Miloš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Devera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Rollová Jitka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Jonáš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Staněk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Šmíd Stanislav,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Klíma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Kortan Martin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Martínek Miloš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Žežulka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Hojný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Šmíd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Březina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Kortan Martin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Mach Radek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Žežulka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Mach Radek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Hojný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Kortan Martin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Lojda Patrik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Perníček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Šmíd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Klíma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Žežulka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Perníček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Faix Drahomír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Tesařík Rudolf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Kucej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Suchomel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Kortan Martin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Žežulka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Chovanec Miloš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Březina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Staněk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Březina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Žežulka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Perníček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Jonáš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Lojda Patrik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Šmíd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Staněk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Březina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Jonáš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Žežulka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Faix Drahomír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Šourek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Staněk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Klíma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Šmíd Stanislav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Žežulka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Jonáš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Chovanec Miloš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Faix Drahomír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Šmíd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Březina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Žežulka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Staněk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Jonáš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Tůma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Děčín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16:30</w:t>
      </w:r>
      <w:r>
        <w:tab/>
      </w:r>
      <w:r>
        <w:t>SK Plaston Šluknov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27.11.18</w:t>
      </w:r>
      <w:r>
        <w:tab/>
      </w:r>
      <w:r>
        <w:t>út</w:t>
      </w:r>
      <w:r>
        <w:tab/>
      </w:r>
      <w:r>
        <w:t>15:30</w:t>
      </w:r>
      <w:r>
        <w:tab/>
      </w:r>
      <w:r>
        <w:t>TJ KK Louny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TJ Dynamo Liberec B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Děčín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Děčín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Plaston Šluknov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 Plaston Šluknov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15:00</w:t>
      </w:r>
      <w:r>
        <w:tab/>
      </w:r>
      <w:r>
        <w:t>TJ Jiskra Nový Bor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Plaston Šluknov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30.11.18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B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Plaston Šluknov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17.03.19</w:t>
      </w:r>
      <w:r>
        <w:tab/>
      </w:r>
      <w:r>
        <w:t>ne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Skalice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 Skalice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B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13:55</w:t>
      </w:r>
      <w:r>
        <w:tab/>
      </w:r>
      <w:r>
        <w:t>TJ Bižuterie Jablonec n. N.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15:00</w:t>
      </w:r>
      <w:r>
        <w:tab/>
      </w:r>
      <w:r>
        <w:t>TJ Jiskra Nový Bor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SK Skalice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Skalice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Bižuterie Jablonec n. 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14:00</w:t>
      </w:r>
      <w:r>
        <w:tab/>
      </w:r>
      <w:r>
        <w:t>SKK Bohušovice B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Bižuterie Jablonec n. N.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15:00</w:t>
      </w:r>
      <w:r>
        <w:tab/>
      </w:r>
      <w:r>
        <w:t>TJ Jiskra Nový Bor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Bižuterie Jablonec n. N.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13:55</w:t>
      </w:r>
      <w:r>
        <w:tab/>
      </w:r>
      <w:r>
        <w:t/>
      </w:r>
      <w:r>
        <w:rPr>
          <w:color w:val="00B050"/>
        </w:rPr>
        <w:t>TJ Bižuterie Jablonec n. N.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B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Bižuterie Jablonec n. N.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Kovostroj Děčín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25.09.18</w:t>
      </w:r>
      <w:r>
        <w:tab/>
      </w:r>
      <w:r>
        <w:t>út</w:t>
      </w:r>
      <w:r>
        <w:tab/>
      </w:r>
      <w:r>
        <w:t>16:15</w:t>
      </w:r>
      <w:r>
        <w:tab/>
      </w:r>
      <w:r>
        <w:t>TJ KK Louny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Kovostroj Děčín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B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TJ Jiskra Nový Bor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Nový 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Jiskra Nový Bor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09:20</w:t>
      </w:r>
      <w:r>
        <w:tab/>
      </w:r>
      <w:r>
        <w:t/>
      </w:r>
      <w:r>
        <w:rPr>
          <w:color w:val="00B050"/>
        </w:rPr>
        <w:t>TJ Jiskra Nový Bor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Nový Bor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12:00</w:t>
      </w:r>
      <w:r>
        <w:tab/>
      </w:r>
      <w:r>
        <w:t>SK Skalice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Nový Bor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Nový Bor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Nový Bor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Nový Bor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Nový Bor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SK Plaston Šluknov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Nový Bor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Nový Bor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29.03.19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B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VTŽ Chomutov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15:00</w:t>
      </w:r>
      <w:r>
        <w:tab/>
      </w:r>
      <w:r>
        <w:t>TJ Dynamo Liberec B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15:00</w:t>
      </w:r>
      <w:r>
        <w:tab/>
      </w:r>
      <w:r>
        <w:t>TJ Jiskra Nový Bor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VTŽ Chomutov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SK Děčín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Doksy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B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Doksy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19.10.18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15:00</w:t>
      </w:r>
      <w:r>
        <w:tab/>
      </w:r>
      <w:r>
        <w:t>TJ Jiskra Nový Bor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10:00</w:t>
      </w:r>
      <w:r>
        <w:tab/>
      </w:r>
      <w:r>
        <w:t>TJ Bižuterie Jablonec n. N.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Bohušovice B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02.11.18</w:t>
      </w:r>
      <w:r>
        <w:tab/>
      </w:r>
      <w:r>
        <w:t>pá</w:t>
      </w:r>
      <w:r>
        <w:tab/>
      </w:r>
      <w:r>
        <w:t>18:00</w:t>
      </w:r>
      <w:r>
        <w:tab/>
      </w:r>
      <w:r>
        <w:t>TJ Dynamo Liberec B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TJ Jiskra Nový Bor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Bohušovice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KK Louny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25.09.18</w:t>
      </w:r>
      <w:r>
        <w:tab/>
      </w:r>
      <w:r>
        <w:t>út</w:t>
      </w:r>
      <w:r>
        <w:tab/>
      </w:r>
      <w:r>
        <w:t>16:15</w:t>
      </w:r>
      <w:r>
        <w:tab/>
      </w:r>
      <w:r>
        <w:t/>
      </w:r>
      <w:r>
        <w:rPr>
          <w:color w:val="00B050"/>
        </w:rPr>
        <w:t>TJ KK Louny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09:20</w:t>
      </w:r>
      <w:r>
        <w:tab/>
      </w:r>
      <w:r>
        <w:t>TJ Jiskra Nový Bor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KK Louny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09.11.18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14:00</w:t>
      </w:r>
      <w:r>
        <w:tab/>
      </w:r>
      <w:r>
        <w:t>TJ Dynamo Liberec B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27.11.18</w:t>
      </w:r>
      <w:r>
        <w:tab/>
      </w:r>
      <w:r>
        <w:t>út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KK Louny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Dynamo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Liberec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Dynamo Liberec B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 B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SK Skalice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Dynamo Liberec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TJ Bižuterie Jablonec n. N.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 B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Dynamo Liberec B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TJ Jiskra Nový Bor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Liberec B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 B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 B</w:t>
      </w:r>
      <w:r>
        <w:t> - SK Skalice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 B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 B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Dynamo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Liberec B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Děčín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Česká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areál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25 Verneřice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734 729 864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radek.mach@centrum.cz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Plaston Šluknov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Šluknov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Budišínská 648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77 Šluknov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Sklenář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775 942 042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jansklenar@centrum.cz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Rubanický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602 976 751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josef.rubanicky@gmail.com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Skalice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Skalice u České Lípy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naproti č.p. 473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471 17 Skalice u České Lípy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Oldřich Vlasák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602 118 029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oldavlasaku@gmail.com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Piskáček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724 184 646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jpiskacek@tiscali.cz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Bižuterie Jablonec n. N.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Bižuterie Jablonec nad Nisou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Pražská 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466 01 Jablonec nad Nisou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Nažádal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775 780 116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f.hons@seznam.cz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Kovostroj Děčín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Kovostroj Děčín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Práce 1111/21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405 02 Děčín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Piskoř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724 286 307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pissino@atlas.cz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Piskoř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724 286 307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pissino@atlas.cz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Nový 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Nový 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Tř. T. G. Masaryka 283 (za Sokolovnou)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473 01 Nový 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Kout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608 523 993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pe.kout@seznam.cz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Kohlíček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777 626 473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kuzelky.novy.bor@seznam.cz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VTŽ Chomutov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VTŽ Chomutov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1999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430 01 Chomutov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Suchomel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777 349 251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r.suchomel@seznam.cz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Nováková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603 173 160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lenka.ri@email.cz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Doksy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Doksy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Husova 559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472 01 Doksy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Kozák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604819355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Kozáková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720636437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Slabý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702 482 901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milslab@seznam.cz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KK Louny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Louny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Rybalkova 2964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440 01 Louny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Rollová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725436176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jitka.roll@gmail.com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Rollová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725436176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jitka.roll@gmail.com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Liberec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Wajsar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ladislav.wajsar@seznam.cz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Kudrna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602 935 944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dynamo.liberec@seznam.cz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