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Jičín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>Spartak Rokytnice n. J.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>SKK Jičín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>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>SKK Jičín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Spartak Rokytnice n. J.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>SKK Náchod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