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BOPO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Šanov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Ratiškovice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Slovan Rosice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Slavonice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Šanov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A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KK Slovan Rosice B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C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Slavonice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 A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Rauschgold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731 639 975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rauschgold.jiri@shellby.eu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Pešl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777 227 307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peslradim@centrum.cz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Černý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776 121 345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Ratiškovice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Ryšavý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607 745 545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rysavypa@seznam.cz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Kabelka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607 592 555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kabymilan@seznam.cz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775 370 071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capajevsan@seznam.cz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Matoušek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606 742 494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