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Újezd sv.Kříže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Kdyně˝B˝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Havlovice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Lokomotiva Cheb˝B˝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Jiskra Hazlov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Havlovice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Havlovice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Havlovice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Jáchymov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Cheb˝B˝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Lokomotiva Cheb˝B˝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Lokomotiva Cheb˝A˝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Lokomotiva Cheb˝A˝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Lokomotiva Cheb˝A˝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Jiskra Hazlov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Jiskra Hazlov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Jiskra Hazlov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Újezd sv.Kříže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Sokol Kdyně˝B˝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Sokol Újezd sv.Kříže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Újezd sv.Kříže</w:t>
      </w:r>
      <w:r>
        <w:t> - Sokol Kdyně˝B˝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Kdyně˝B˝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Havlovice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Jáchymov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Cheb˝B˝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Lokomotiva Cheb˝A˝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SKK K.Vary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Sokol Újezd sv.Kříže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Jiskra Hazlov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Havlovice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Kuželky 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Lomnice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Lokomotiva Cheb˝B˝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Lokomotiva Cheb˝A˝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Kdyně˝B˝</w:t>
      </w:r>
      <w:r>
        <w:t> - Jiskra Hazlov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Sokol Újezd sv.Kříže - </w:t>
      </w:r>
      <w:r>
        <w:rPr>
          <w:color w:val="00B050"/>
        </w:rPr>
        <w:t>Sokol Kdyně˝B˝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Havlovice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Lokomotiva Cheb˝A˝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Hotel Nautilus Chodov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777 570 225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Jiskra Hazlov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Újezd sv.Kříže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604920931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Kdyně˝B˝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722525454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jana.ryzmberk@centrum.cz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