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Heinisch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Hendrych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Polepil Martin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 Odry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Rýmařov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Zbrojovka Vsetín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Vymazal Ludvík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Skoumal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Tatran Litovel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Tatran Litovel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Tatran Litovel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 Odry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 Odry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10:07</w:t>
      </w:r>
      <w:r>
        <w:tab/>
      </w:r>
      <w:r>
        <w:t>HKK Olomouc ˝B˝ - </w:t>
      </w:r>
      <w:r>
        <w:rPr>
          <w:color w:val="00B050"/>
        </w:rPr>
        <w:t>TJ  Odry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 Odry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˝B˝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KK Zábřeh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Rýmařov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Jiskra Rýmařov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Rýmařov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KC Zlín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KK Šumperk˝A˝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 ˝B˝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10:07</w:t>
      </w:r>
      <w:r>
        <w:tab/>
      </w:r>
      <w:r>
        <w:t/>
      </w:r>
      <w:r>
        <w:rPr>
          <w:color w:val="00B050"/>
        </w:rPr>
        <w:t>HKK Olomouc ˝B˝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 Odry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TJ Sokol Bohumín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Zbrojovka Vsetín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11:00</w:t>
      </w:r>
      <w:r>
        <w:tab/>
      </w:r>
      <w:r>
        <w:t>TJ Sokol Machová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Zbrojovka Vsetín ˝A˝</w:t>
      </w:r>
      <w:r>
        <w:t> - TJ Sokol Machová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Zbrojovka Vsetín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KK Šumperk˝A˝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12:30</w:t>
      </w:r>
      <w:r>
        <w:tab/>
      </w:r>
      <w:r>
        <w:t>SKK Ostrava 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12:00</w:t>
      </w:r>
      <w:r>
        <w:tab/>
      </w:r>
      <w:r>
        <w:t>TJ  Odry 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˝B˝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TJ Sokol Bohumín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10:00</w:t>
      </w:r>
      <w:r>
        <w:tab/>
      </w:r>
      <w:r>
        <w:t>TJ Jiskra Rýmařov 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TJ Zbrojovka Vsetín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10:00</w:t>
      </w:r>
      <w:r>
        <w:tab/>
      </w:r>
      <w:r>
        <w:t>TJ Tatran Litovel 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15:30</w:t>
      </w:r>
      <w:r>
        <w:tab/>
      </w:r>
      <w:r>
        <w:t>KC Zlín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TJ Tatran Litovel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09:30</w:t>
      </w:r>
      <w:r>
        <w:tab/>
      </w:r>
      <w:r>
        <w:t>KK Šumperk˝A˝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˝B˝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TJ  Odry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KK Zábřeh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TJ Jiskra Rýmařov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13:30</w:t>
      </w:r>
      <w:r>
        <w:tab/>
      </w:r>
      <w:r>
        <w:t>TJ Zbrojovka Vsetín ˝A˝ - </w:t>
      </w:r>
      <w:r>
        <w:rPr>
          <w:color w:val="00B050"/>
        </w:rPr>
        <w:t>TJ Sokol Machová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Sokol Machová ˝A˝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Talášek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603 722 590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mirek@talasek.cz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 Odry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Rýmařov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Zbrojovka Vsetín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 Husek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603 782 624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kuzelky@tjsokolmachova.cz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