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Janyška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Volný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Homlová Martina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Michálkovice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Raabová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Složil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Krnov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Kovář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>TJ Spartak Přerov ˝B˝ - </w:t>
      </w:r>
      <w:r>
        <w:rPr>
          <w:color w:val="00B050"/>
        </w:rPr>
        <w:t>Sokol Přemyslovice˝A˝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09.12.17</w:t>
      </w:r>
      <w:r>
        <w:tab/>
      </w:r>
      <w:r>
        <w:t>so</w:t>
      </w:r>
      <w:r>
        <w:tab/>
      </w:r>
      <w:r>
        <w:t>10:00</w:t>
      </w:r>
      <w:r>
        <w:tab/>
      </w:r>
      <w:r>
        <w:t>TJ Opava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Horní Benešov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Horní Benešov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07.10.17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Spartak Přerov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Spartak Přerov ˝B˝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Michálkovice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Sokol Michálkovice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Michálkovice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Krnov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Ostrava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B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 Krnov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Krnov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TJ  Krnov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Michálkovice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Horní Benešov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 Krnov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Michálkovice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Spartak Přerov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Sokol Přemyslovice˝A˝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24.03.18</w:t>
      </w:r>
      <w:r>
        <w:tab/>
      </w:r>
      <w:r>
        <w:t>so</w:t>
      </w:r>
      <w:r>
        <w:tab/>
      </w:r>
      <w:r>
        <w:t>16:00</w:t>
      </w:r>
      <w:r>
        <w:tab/>
      </w:r>
      <w:r>
        <w:t>TJ Horní Benešov ˝B˝ - </w:t>
      </w:r>
      <w:r>
        <w:rPr>
          <w:color w:val="00B050"/>
        </w:rPr>
        <w:t>SKK Ostrava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B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Merta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603 718 245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aldamerta17@gmail.com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Peter Dankovič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603 253 679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danken@seznam.cz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777343693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Michálkovice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Krnov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Krnov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Smetanův Okruh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794 01 Krnov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Kotrla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776 897 240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vlastakotrla@seznam.cz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Kuna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606 470 860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zdenda.kuna@seznam.cz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